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Pr="001F68CB" w:rsidRDefault="00B12DC2" w:rsidP="00B12DC2">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 xml:space="preserve">           </w:t>
      </w:r>
      <w:r w:rsidR="004D659E">
        <w:rPr>
          <w:rFonts w:ascii="Times New Roman" w:hAnsi="Times New Roman"/>
          <w:b/>
          <w:sz w:val="32"/>
          <w:szCs w:val="32"/>
        </w:rPr>
        <w:t>Warehouse Specialist</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Prorizon’s customers have included Computer Sciences Corporation, Nortel Networks, Bombardier Transportation, ING Insurance Company and others.  Our company is located in the Kennesaw, Georgia.</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Job Summary:</w:t>
      </w:r>
    </w:p>
    <w:p w:rsidR="0001470B" w:rsidRPr="001F68CB" w:rsidRDefault="0001470B" w:rsidP="0001470B">
      <w:pPr>
        <w:jc w:val="both"/>
        <w:rPr>
          <w:rFonts w:ascii="Times New Roman" w:hAnsi="Times New Roman"/>
          <w:sz w:val="18"/>
          <w:szCs w:val="18"/>
        </w:rPr>
      </w:pPr>
    </w:p>
    <w:p w:rsidR="00186FE8" w:rsidRDefault="0001470B" w:rsidP="00CC36F9">
      <w:pPr>
        <w:jc w:val="both"/>
        <w:rPr>
          <w:rFonts w:ascii="Times New Roman" w:hAnsi="Times New Roman"/>
          <w:sz w:val="18"/>
          <w:szCs w:val="18"/>
        </w:rPr>
      </w:pPr>
      <w:r w:rsidRPr="001F68CB">
        <w:rPr>
          <w:rFonts w:ascii="Times New Roman" w:hAnsi="Times New Roman"/>
          <w:sz w:val="18"/>
          <w:szCs w:val="18"/>
        </w:rPr>
        <w:t xml:space="preserve">Prorizon is looking for a self-motivated and dedicated individual to work in our </w:t>
      </w:r>
      <w:r w:rsidR="007141B7">
        <w:rPr>
          <w:rFonts w:ascii="Times New Roman" w:hAnsi="Times New Roman"/>
          <w:sz w:val="18"/>
          <w:szCs w:val="18"/>
        </w:rPr>
        <w:t>information technology</w:t>
      </w:r>
      <w:r w:rsidRPr="001F68CB">
        <w:rPr>
          <w:rFonts w:ascii="Times New Roman" w:hAnsi="Times New Roman"/>
          <w:sz w:val="18"/>
          <w:szCs w:val="18"/>
        </w:rPr>
        <w:t xml:space="preserve"> group.  Experience at working both independently and in a team-oriented, collaborative environment is essential. The candidate should be </w:t>
      </w:r>
      <w:r w:rsidR="007141B7">
        <w:rPr>
          <w:rFonts w:ascii="Times New Roman" w:hAnsi="Times New Roman"/>
          <w:sz w:val="18"/>
          <w:szCs w:val="18"/>
        </w:rPr>
        <w:t xml:space="preserve">a dynamic thinker, </w:t>
      </w:r>
      <w:r w:rsidRPr="001F68CB">
        <w:rPr>
          <w:rFonts w:ascii="Times New Roman" w:hAnsi="Times New Roman"/>
          <w:sz w:val="18"/>
          <w:szCs w:val="18"/>
        </w:rPr>
        <w:t xml:space="preserve">able to </w:t>
      </w:r>
      <w:r w:rsidR="007141B7">
        <w:rPr>
          <w:rFonts w:ascii="Times New Roman" w:hAnsi="Times New Roman"/>
          <w:sz w:val="18"/>
          <w:szCs w:val="18"/>
        </w:rPr>
        <w:t>grow and thrive in fast-paced environment.</w:t>
      </w:r>
      <w:r w:rsidR="00186FE8">
        <w:rPr>
          <w:rFonts w:ascii="Times New Roman" w:hAnsi="Times New Roman"/>
          <w:sz w:val="18"/>
          <w:szCs w:val="18"/>
        </w:rPr>
        <w:t xml:space="preserve"> </w:t>
      </w:r>
      <w:r w:rsidRPr="001F68CB">
        <w:rPr>
          <w:rFonts w:ascii="Times New Roman" w:hAnsi="Times New Roman"/>
          <w:sz w:val="18"/>
          <w:szCs w:val="18"/>
        </w:rPr>
        <w:t xml:space="preserve">The job functions include: </w:t>
      </w:r>
    </w:p>
    <w:p w:rsidR="00186FE8" w:rsidRPr="001F68CB" w:rsidRDefault="00186FE8" w:rsidP="0001470B">
      <w:pPr>
        <w:jc w:val="both"/>
        <w:rPr>
          <w:rFonts w:ascii="Times New Roman" w:hAnsi="Times New Roman"/>
          <w:sz w:val="18"/>
          <w:szCs w:val="18"/>
        </w:rPr>
      </w:pPr>
    </w:p>
    <w:p w:rsidR="0001470B" w:rsidRPr="00606213" w:rsidRDefault="0001470B" w:rsidP="0001470B">
      <w:pPr>
        <w:jc w:val="both"/>
        <w:rPr>
          <w:rFonts w:ascii="Times New Roman" w:hAnsi="Times New Roman"/>
          <w:sz w:val="18"/>
          <w:szCs w:val="18"/>
        </w:rPr>
      </w:pPr>
      <w:r w:rsidRPr="00606213">
        <w:rPr>
          <w:rFonts w:ascii="Times New Roman" w:hAnsi="Times New Roman"/>
          <w:b/>
          <w:sz w:val="18"/>
          <w:szCs w:val="18"/>
          <w:u w:val="single"/>
        </w:rPr>
        <w:t>Responsibilities</w:t>
      </w:r>
      <w:r w:rsidRPr="00606213">
        <w:rPr>
          <w:rFonts w:ascii="Times New Roman" w:hAnsi="Times New Roman"/>
          <w:sz w:val="18"/>
          <w:szCs w:val="18"/>
        </w:rPr>
        <w:t>:</w:t>
      </w:r>
      <w:r w:rsidR="00606213" w:rsidRPr="00606213">
        <w:rPr>
          <w:rFonts w:ascii="Times New Roman" w:hAnsi="Times New Roman"/>
          <w:sz w:val="18"/>
          <w:szCs w:val="18"/>
        </w:rPr>
        <w:t xml:space="preserve"> (May perform one or more of the following duties):</w:t>
      </w:r>
    </w:p>
    <w:p w:rsidR="0001470B" w:rsidRPr="001F68CB" w:rsidRDefault="0001470B" w:rsidP="0001470B">
      <w:pPr>
        <w:jc w:val="both"/>
        <w:rPr>
          <w:rFonts w:ascii="Times New Roman" w:hAnsi="Times New Roman"/>
          <w:sz w:val="18"/>
          <w:szCs w:val="18"/>
        </w:rPr>
      </w:pPr>
    </w:p>
    <w:p w:rsidR="0001470B" w:rsidRPr="009F3397"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Performs the physical or administrative tasks involved in the shipping, receiving, storing, and distributing of materials, parts, supplies and equipment.</w:t>
      </w:r>
    </w:p>
    <w:p w:rsidR="0001470B" w:rsidRPr="009F3397"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Unpacks and checks gooods received against purchase orders or invoices, maintains records of received goods and rejects unsatisfactory items.  </w:t>
      </w:r>
    </w:p>
    <w:p w:rsidR="0001470B"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May operate forklifts, pallet jacks and hand trucks.</w:t>
      </w:r>
    </w:p>
    <w:p w:rsidR="009F3397" w:rsidRPr="00830E1E" w:rsidRDefault="00830E1E" w:rsidP="0001470B">
      <w:pPr>
        <w:widowControl w:val="0"/>
        <w:numPr>
          <w:ilvl w:val="0"/>
          <w:numId w:val="1"/>
        </w:numPr>
        <w:overflowPunct/>
        <w:autoSpaceDE/>
        <w:autoSpaceDN/>
        <w:adjustRightInd/>
        <w:jc w:val="both"/>
        <w:textAlignment w:val="auto"/>
        <w:rPr>
          <w:rFonts w:ascii="Times New Roman" w:hAnsi="Times New Roman"/>
          <w:sz w:val="18"/>
          <w:szCs w:val="18"/>
        </w:rPr>
      </w:pPr>
      <w:r w:rsidRPr="00830E1E">
        <w:rPr>
          <w:rFonts w:ascii="Times New Roman" w:hAnsi="Times New Roman"/>
          <w:color w:val="000000"/>
          <w:sz w:val="18"/>
          <w:szCs w:val="18"/>
        </w:rPr>
        <w:t>A</w:t>
      </w:r>
      <w:r w:rsidR="00606213">
        <w:rPr>
          <w:rFonts w:ascii="Times New Roman" w:hAnsi="Times New Roman"/>
          <w:color w:val="000000"/>
          <w:sz w:val="18"/>
          <w:szCs w:val="18"/>
        </w:rPr>
        <w:t xml:space="preserve">ll other duties as assigned.  </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Requirements:</w:t>
      </w:r>
    </w:p>
    <w:p w:rsidR="0001470B" w:rsidRPr="001F68CB" w:rsidRDefault="0001470B" w:rsidP="0001470B">
      <w:pPr>
        <w:jc w:val="both"/>
        <w:rPr>
          <w:rFonts w:ascii="Times New Roman" w:hAnsi="Times New Roman"/>
          <w:sz w:val="18"/>
          <w:szCs w:val="18"/>
        </w:rPr>
      </w:pPr>
    </w:p>
    <w:p w:rsidR="00606213" w:rsidRDefault="00B168B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Applies acquired job skills and company policies and procedures to complete assigned tasks.</w:t>
      </w:r>
    </w:p>
    <w:p w:rsidR="004223C5" w:rsidRDefault="00606213"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Works on assign</w:t>
      </w:r>
      <w:r w:rsidR="00B168B4">
        <w:rPr>
          <w:rFonts w:ascii="Times New Roman" w:hAnsi="Times New Roman"/>
          <w:sz w:val="18"/>
          <w:szCs w:val="18"/>
        </w:rPr>
        <w:t>ments that are semi-routine in nature.</w:t>
      </w:r>
    </w:p>
    <w:p w:rsidR="00B168B4" w:rsidRDefault="00B168B4"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Assumes greater responsibility and recognizes the need for occasional deviation from accepted practice.  </w:t>
      </w:r>
    </w:p>
    <w:p w:rsidR="00606213" w:rsidRPr="007F7CB4" w:rsidRDefault="00606213"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Collaborate with</w:t>
      </w:r>
      <w:r w:rsidR="004223C5">
        <w:rPr>
          <w:rFonts w:ascii="Times New Roman" w:hAnsi="Times New Roman"/>
          <w:color w:val="000000"/>
          <w:sz w:val="18"/>
          <w:szCs w:val="18"/>
        </w:rPr>
        <w:t xml:space="preserve"> manager</w:t>
      </w:r>
      <w:r w:rsidRPr="007F7CB4">
        <w:rPr>
          <w:rFonts w:ascii="Times New Roman" w:hAnsi="Times New Roman"/>
          <w:color w:val="000000"/>
          <w:sz w:val="18"/>
          <w:szCs w:val="18"/>
        </w:rPr>
        <w:t xml:space="preserve"> to solve work-related problems</w:t>
      </w:r>
      <w:r>
        <w:rPr>
          <w:rFonts w:ascii="Times New Roman" w:hAnsi="Times New Roman"/>
          <w:color w:val="000000"/>
          <w:sz w:val="18"/>
          <w:szCs w:val="18"/>
        </w:rPr>
        <w:t>.</w:t>
      </w:r>
    </w:p>
    <w:p w:rsidR="0001470B" w:rsidRPr="00606213" w:rsidRDefault="005703E7"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Able to follow the </w:t>
      </w:r>
      <w:r w:rsidR="00B168B4">
        <w:rPr>
          <w:rFonts w:ascii="Times New Roman" w:hAnsi="Times New Roman"/>
          <w:sz w:val="18"/>
          <w:szCs w:val="18"/>
        </w:rPr>
        <w:t xml:space="preserve">established procedures on </w:t>
      </w:r>
      <w:r>
        <w:rPr>
          <w:rFonts w:ascii="Times New Roman" w:hAnsi="Times New Roman"/>
          <w:sz w:val="18"/>
          <w:szCs w:val="18"/>
        </w:rPr>
        <w:t xml:space="preserve">routine work to complete all assignments in a timely manner.  </w:t>
      </w:r>
      <w:r w:rsidR="00B168B4">
        <w:rPr>
          <w:rFonts w:ascii="Times New Roman" w:hAnsi="Times New Roman"/>
          <w:sz w:val="18"/>
          <w:szCs w:val="18"/>
        </w:rPr>
        <w:t xml:space="preserve"> </w:t>
      </w:r>
    </w:p>
    <w:p w:rsidR="00E2453F" w:rsidRPr="007F7CB4" w:rsidRDefault="00B168B4" w:rsidP="00E2453F">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 xml:space="preserve">Works independently and requires instructions only on new assignments.  </w:t>
      </w:r>
    </w:p>
    <w:p w:rsidR="0001470B" w:rsidRPr="00E2453F" w:rsidRDefault="004223C5" w:rsidP="004223C5">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Id</w:t>
      </w:r>
      <w:r w:rsidR="00B168B4">
        <w:rPr>
          <w:rFonts w:ascii="Times New Roman" w:hAnsi="Times New Roman"/>
          <w:color w:val="000000"/>
          <w:sz w:val="18"/>
          <w:szCs w:val="18"/>
        </w:rPr>
        <w:t xml:space="preserve">eal candidates will have 2 – 4 </w:t>
      </w:r>
      <w:r>
        <w:rPr>
          <w:rFonts w:ascii="Times New Roman" w:hAnsi="Times New Roman"/>
          <w:color w:val="000000"/>
          <w:sz w:val="18"/>
          <w:szCs w:val="18"/>
        </w:rPr>
        <w:t xml:space="preserve">years of related experience.  </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Work Conditions:</w:t>
      </w:r>
    </w:p>
    <w:p w:rsidR="0001470B" w:rsidRPr="001F68CB" w:rsidRDefault="0001470B" w:rsidP="0001470B">
      <w:pPr>
        <w:jc w:val="both"/>
        <w:rPr>
          <w:rFonts w:ascii="Times New Roman" w:hAnsi="Times New Roman"/>
          <w:sz w:val="18"/>
          <w:szCs w:val="18"/>
        </w:rPr>
      </w:pPr>
    </w:p>
    <w:p w:rsidR="0001470B" w:rsidRPr="001F68CB" w:rsidRDefault="00734F0A" w:rsidP="0001470B">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sidR="00734F0A">
        <w:rPr>
          <w:rFonts w:ascii="Times New Roman" w:hAnsi="Times New Roman"/>
          <w:sz w:val="18"/>
          <w:szCs w:val="18"/>
        </w:rPr>
        <w:t>ng for extended periods of time</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sidR="00734F0A">
        <w:rPr>
          <w:rFonts w:ascii="Times New Roman" w:hAnsi="Times New Roman"/>
          <w:sz w:val="18"/>
          <w:szCs w:val="18"/>
        </w:rPr>
        <w:t>, and other devices and objects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sidR="00734F0A">
        <w:rPr>
          <w:rFonts w:ascii="Times New Roman" w:hAnsi="Times New Roman"/>
          <w:sz w:val="18"/>
          <w:szCs w:val="18"/>
        </w:rPr>
        <w:t>ns, presentations, and meetings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Some travel may be required for the purpose of meeting with vendors, suppliers, service pro</w:t>
      </w:r>
      <w:r w:rsidR="00734F0A">
        <w:rPr>
          <w:rFonts w:ascii="Times New Roman" w:hAnsi="Times New Roman"/>
          <w:sz w:val="18"/>
          <w:szCs w:val="18"/>
        </w:rPr>
        <w:t>viders, or off-site contractors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Compensation and Hours:</w:t>
      </w:r>
    </w:p>
    <w:p w:rsidR="0001470B" w:rsidRPr="001F68CB" w:rsidRDefault="0001470B" w:rsidP="0001470B">
      <w:pPr>
        <w:jc w:val="both"/>
        <w:rPr>
          <w:rFonts w:ascii="Times New Roman" w:hAnsi="Times New Roman"/>
          <w:sz w:val="18"/>
          <w:szCs w:val="18"/>
        </w:rPr>
      </w:pPr>
    </w:p>
    <w:p w:rsidR="0001470B" w:rsidRPr="001F68CB" w:rsidRDefault="004223C5" w:rsidP="0001470B">
      <w:pPr>
        <w:jc w:val="both"/>
        <w:rPr>
          <w:rFonts w:ascii="Times New Roman" w:hAnsi="Times New Roman"/>
          <w:sz w:val="18"/>
          <w:szCs w:val="18"/>
        </w:rPr>
      </w:pPr>
      <w:r>
        <w:rPr>
          <w:rFonts w:ascii="Times New Roman" w:hAnsi="Times New Roman"/>
          <w:sz w:val="18"/>
          <w:szCs w:val="18"/>
        </w:rPr>
        <w:t xml:space="preserve">Non-exempt </w:t>
      </w:r>
      <w:r w:rsidR="0001470B" w:rsidRPr="001F68CB">
        <w:rPr>
          <w:rFonts w:ascii="Times New Roman" w:hAnsi="Times New Roman"/>
          <w:sz w:val="18"/>
          <w:szCs w:val="18"/>
        </w:rPr>
        <w:t>Salaried position; compensation commensurate with experience</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Send Resume To:</w:t>
      </w:r>
    </w:p>
    <w:p w:rsidR="0001470B" w:rsidRPr="001F68CB" w:rsidRDefault="0001470B" w:rsidP="0001470B">
      <w:pPr>
        <w:jc w:val="both"/>
        <w:rPr>
          <w:rFonts w:ascii="Times New Roman" w:hAnsi="Times New Roman"/>
          <w:sz w:val="18"/>
          <w:szCs w:val="18"/>
        </w:rPr>
      </w:pPr>
    </w:p>
    <w:p w:rsidR="0001470B" w:rsidRPr="001F68CB" w:rsidRDefault="0001470B" w:rsidP="0001470B">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Prorizon Corporation, Attention HR Manager, 770-579-1692</w:t>
      </w:r>
    </w:p>
    <w:p w:rsidR="0001470B" w:rsidRPr="001F68CB" w:rsidRDefault="0001470B" w:rsidP="0001470B">
      <w:pPr>
        <w:jc w:val="both"/>
        <w:rPr>
          <w:rFonts w:ascii="Times New Roman" w:hAnsi="Times New Roman"/>
          <w:sz w:val="18"/>
          <w:szCs w:val="18"/>
        </w:rPr>
      </w:pPr>
    </w:p>
    <w:p w:rsidR="0001470B" w:rsidRPr="001F68CB" w:rsidRDefault="0001470B" w:rsidP="0001470B">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hr@prorizon.com</w:t>
      </w:r>
    </w:p>
    <w:p w:rsidR="0001470B" w:rsidRPr="001F68CB" w:rsidRDefault="0001470B" w:rsidP="0001470B">
      <w:pPr>
        <w:pStyle w:val="4Document"/>
        <w:rPr>
          <w:rFonts w:ascii="Times New Roman" w:hAnsi="Times New Roman"/>
          <w:sz w:val="18"/>
          <w:szCs w:val="18"/>
        </w:rPr>
      </w:pPr>
    </w:p>
    <w:p w:rsidR="00550AE2" w:rsidRPr="001F68CB" w:rsidRDefault="0001470B" w:rsidP="001F68CB">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www.prorizon.com</w:t>
      </w:r>
    </w:p>
    <w:p w:rsidR="00550AE2" w:rsidRDefault="00550AE2" w:rsidP="001F68CB">
      <w:pPr>
        <w:rPr>
          <w:spacing w:val="-5"/>
          <w:sz w:val="14"/>
        </w:rPr>
        <w:sectPr w:rsidR="00550AE2">
          <w:headerReference w:type="default" r:id="rId8"/>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36394C">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9"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36394C"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p w:rsidR="00932723" w:rsidRPr="00932723" w:rsidRDefault="00932723" w:rsidP="00932723">
      <w:pPr>
        <w:rPr>
          <w:vanish/>
        </w:rPr>
      </w:pPr>
    </w:p>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bookmarkEnd w:id="1"/>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0" w:type="auto"/>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0"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48"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6"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0"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6"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2"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6"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4"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6"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4"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2"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r w:rsidR="00550AE2" w:rsidRPr="00B06392">
        <w:tblPrEx>
          <w:tblCellMar>
            <w:top w:w="0" w:type="dxa"/>
            <w:bottom w:w="0" w:type="dxa"/>
          </w:tblCellMar>
        </w:tblPrEx>
        <w:trPr>
          <w:cantSplit/>
          <w:trHeight w:hRule="exact" w:val="359"/>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882"/>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Pr="00B06392" w:rsidRDefault="00550AE2">
            <w:pPr>
              <w:rPr>
                <w:spacing w:val="-5"/>
                <w:sz w:val="18"/>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lastRenderedPageBreak/>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IT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36394C" w:rsidRPr="00B06392" w:rsidTr="00A87E97">
        <w:tblPrEx>
          <w:tblCellMar>
            <w:top w:w="0" w:type="dxa"/>
            <w:bottom w:w="0" w:type="dxa"/>
          </w:tblCellMar>
        </w:tblPrEx>
        <w:tc>
          <w:tcPr>
            <w:tcW w:w="425" w:type="dxa"/>
          </w:tcPr>
          <w:p w:rsidR="0036394C" w:rsidRPr="00B06392" w:rsidRDefault="0036394C" w:rsidP="00EB4472">
            <w:pPr>
              <w:rPr>
                <w:b/>
                <w:spacing w:val="-5"/>
                <w:kern w:val="20"/>
                <w:sz w:val="24"/>
              </w:rPr>
            </w:pPr>
            <w:r w:rsidRPr="00B06392">
              <w:rPr>
                <w:b/>
                <w:spacing w:val="-5"/>
                <w:sz w:val="24"/>
              </w:rPr>
              <w:t>23</w:t>
            </w:r>
          </w:p>
        </w:tc>
        <w:tc>
          <w:tcPr>
            <w:tcW w:w="10807" w:type="dxa"/>
            <w:gridSpan w:val="12"/>
          </w:tcPr>
          <w:p w:rsidR="0036394C" w:rsidRPr="00B06392" w:rsidRDefault="0036394C">
            <w:pPr>
              <w:rPr>
                <w:spacing w:val="-5"/>
                <w:sz w:val="16"/>
              </w:rPr>
            </w:pPr>
            <w:r w:rsidRPr="00B06392">
              <w:rPr>
                <w:spacing w:val="-5"/>
                <w:sz w:val="16"/>
              </w:rPr>
              <w:t xml:space="preserve">How </w:t>
            </w:r>
            <w:r>
              <w:rPr>
                <w:spacing w:val="-5"/>
                <w:sz w:val="16"/>
              </w:rPr>
              <w:t>what applications have you developed and/or maintained</w:t>
            </w:r>
            <w:r w:rsidRPr="00B06392">
              <w:rPr>
                <w:spacing w:val="-5"/>
                <w:sz w:val="16"/>
              </w:rPr>
              <w:t xml:space="preser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 xml:space="preserve">Have you used </w:t>
            </w:r>
            <w:r w:rsidR="0036394C">
              <w:rPr>
                <w:spacing w:val="-8"/>
                <w:sz w:val="16"/>
              </w:rPr>
              <w:t>MSE e-Developer</w:t>
            </w:r>
            <w:r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DC663B">
            <w:pPr>
              <w:rPr>
                <w:spacing w:val="-5"/>
                <w:sz w:val="16"/>
              </w:rPr>
            </w:pPr>
            <w:r>
              <w:rPr>
                <w:spacing w:val="-5"/>
                <w:sz w:val="16"/>
              </w:rPr>
              <w:t>I</w:t>
            </w:r>
            <w:r w:rsidRPr="00B06392">
              <w:rPr>
                <w:spacing w:val="-5"/>
                <w:sz w:val="16"/>
              </w:rPr>
              <w:t xml:space="preserve">f yes, please explain: </w:t>
            </w:r>
            <w:bookmarkStart w:id="113" w:name="Text_NDC23_1"/>
            <w:r>
              <w:rPr>
                <w:spacing w:val="-5"/>
                <w:sz w:val="18"/>
              </w:rPr>
              <w:fldChar w:fldCharType="begin">
                <w:ffData>
                  <w:name w:val="Text_NDC23_1"/>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3"/>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36394C" w:rsidP="00EB4472">
            <w:pPr>
              <w:rPr>
                <w:spacing w:val="-5"/>
                <w:kern w:val="20"/>
                <w:sz w:val="18"/>
              </w:rPr>
            </w:pPr>
            <w:r>
              <w:rPr>
                <w:spacing w:val="-8"/>
                <w:sz w:val="16"/>
              </w:rPr>
              <w:t>Have you programmed in HTML or JavaScript</w:t>
            </w:r>
            <w:r w:rsidR="00700E44"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4"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498" w:type="dxa"/>
          </w:tcPr>
          <w:p w:rsidR="00700E44" w:rsidRPr="00B06392" w:rsidRDefault="00700E44" w:rsidP="00EB4472">
            <w:pPr>
              <w:jc w:val="right"/>
              <w:rPr>
                <w:spacing w:val="-5"/>
                <w:kern w:val="20"/>
              </w:rPr>
            </w:pPr>
            <w:r w:rsidRPr="00B06392">
              <w:rPr>
                <w:b/>
                <w:spacing w:val="-5"/>
                <w:sz w:val="18"/>
              </w:rPr>
              <w:t>NO</w:t>
            </w:r>
          </w:p>
        </w:tc>
        <w:bookmarkStart w:id="115"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5672" w:type="dxa"/>
            <w:gridSpan w:val="3"/>
          </w:tcPr>
          <w:p w:rsidR="00700E44" w:rsidRPr="00B06392" w:rsidRDefault="0036394C">
            <w:pPr>
              <w:rPr>
                <w:spacing w:val="-5"/>
                <w:sz w:val="16"/>
              </w:rPr>
            </w:pPr>
            <w:r w:rsidRPr="00B06392">
              <w:rPr>
                <w:spacing w:val="-5"/>
                <w:sz w:val="16"/>
              </w:rPr>
              <w:t xml:space="preserve">If yes, please explain: </w:t>
            </w:r>
            <w:bookmarkStart w:id="116" w:name="Text_NDC23_2"/>
            <w:r w:rsidR="00DC663B">
              <w:rPr>
                <w:spacing w:val="-5"/>
                <w:sz w:val="18"/>
              </w:rPr>
              <w:fldChar w:fldCharType="begin">
                <w:ffData>
                  <w:name w:val="Text_NDC23_2"/>
                  <w:enabled/>
                  <w:calcOnExit w:val="0"/>
                  <w:textInput/>
                </w:ffData>
              </w:fldChar>
            </w:r>
            <w:r w:rsidR="00DC663B">
              <w:rPr>
                <w:spacing w:val="-5"/>
                <w:sz w:val="18"/>
              </w:rPr>
              <w:instrText xml:space="preserve"> FORMTEXT </w:instrText>
            </w:r>
            <w:r w:rsidR="00A87E97" w:rsidRPr="00DC663B">
              <w:rPr>
                <w:spacing w:val="-5"/>
                <w:sz w:val="18"/>
              </w:rPr>
            </w:r>
            <w:r w:rsidR="00DC663B">
              <w:rPr>
                <w:spacing w:val="-5"/>
                <w:sz w:val="18"/>
              </w:rPr>
              <w:fldChar w:fldCharType="separate"/>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spacing w:val="-5"/>
                <w:sz w:val="18"/>
              </w:rPr>
              <w:fldChar w:fldCharType="end"/>
            </w:r>
            <w:bookmarkEnd w:id="116"/>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Have you used XML or cXML</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17" w:name="Check23_5"/>
        <w:tc>
          <w:tcPr>
            <w:tcW w:w="546" w:type="dxa"/>
          </w:tcPr>
          <w:p w:rsidR="00DC663B" w:rsidRPr="00B06392" w:rsidRDefault="00DC663B"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7"/>
          </w:p>
        </w:tc>
        <w:tc>
          <w:tcPr>
            <w:tcW w:w="498" w:type="dxa"/>
          </w:tcPr>
          <w:p w:rsidR="00DC663B" w:rsidRPr="00B06392" w:rsidRDefault="00DC663B" w:rsidP="00EB4472">
            <w:pPr>
              <w:jc w:val="right"/>
              <w:rPr>
                <w:spacing w:val="-5"/>
                <w:kern w:val="20"/>
              </w:rPr>
            </w:pPr>
            <w:r w:rsidRPr="00B06392">
              <w:rPr>
                <w:b/>
                <w:spacing w:val="-5"/>
                <w:sz w:val="18"/>
              </w:rPr>
              <w:t>NO</w:t>
            </w:r>
          </w:p>
        </w:tc>
        <w:bookmarkStart w:id="118" w:name="Check23_6"/>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8"/>
          </w:p>
        </w:tc>
        <w:tc>
          <w:tcPr>
            <w:tcW w:w="5672" w:type="dxa"/>
            <w:gridSpan w:val="3"/>
          </w:tcPr>
          <w:p w:rsidR="00DC663B" w:rsidRPr="00B06392" w:rsidRDefault="00DC663B" w:rsidP="00A87E97">
            <w:pPr>
              <w:rPr>
                <w:spacing w:val="-5"/>
                <w:sz w:val="16"/>
              </w:rPr>
            </w:pPr>
            <w:r w:rsidRPr="00B06392">
              <w:rPr>
                <w:spacing w:val="-5"/>
                <w:sz w:val="16"/>
              </w:rPr>
              <w:t xml:space="preserve">If yes, please explain: </w:t>
            </w:r>
            <w:bookmarkStart w:id="119" w:name="Text_NDC23_3"/>
            <w:r>
              <w:rPr>
                <w:spacing w:val="-5"/>
                <w:sz w:val="18"/>
              </w:rPr>
              <w:fldChar w:fldCharType="begin">
                <w:ffData>
                  <w:name w:val="Text_NDC23_3"/>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9"/>
          </w:p>
        </w:tc>
      </w:tr>
      <w:tr w:rsidR="00DC663B" w:rsidRPr="00B06392" w:rsidTr="00AE72CC">
        <w:tblPrEx>
          <w:tblCellMar>
            <w:top w:w="0" w:type="dxa"/>
            <w:bottom w:w="0" w:type="dxa"/>
          </w:tblCellMar>
        </w:tblPrEx>
        <w:trPr>
          <w:trHeight w:val="560"/>
        </w:trPr>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Do you have experience in other programming languages</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20" w:name="Check23_7"/>
        <w:tc>
          <w:tcPr>
            <w:tcW w:w="546" w:type="dxa"/>
          </w:tcPr>
          <w:p w:rsidR="00DC663B" w:rsidRPr="00B06392" w:rsidRDefault="00DC663B"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0"/>
          </w:p>
        </w:tc>
        <w:tc>
          <w:tcPr>
            <w:tcW w:w="498" w:type="dxa"/>
          </w:tcPr>
          <w:p w:rsidR="00DC663B" w:rsidRPr="00B06392" w:rsidRDefault="00DC663B" w:rsidP="00EB4472">
            <w:pPr>
              <w:jc w:val="right"/>
              <w:rPr>
                <w:spacing w:val="-5"/>
                <w:kern w:val="20"/>
              </w:rPr>
            </w:pPr>
            <w:r w:rsidRPr="00B06392">
              <w:rPr>
                <w:b/>
                <w:spacing w:val="-5"/>
                <w:sz w:val="18"/>
              </w:rPr>
              <w:t>NO</w:t>
            </w:r>
          </w:p>
        </w:tc>
        <w:bookmarkStart w:id="121" w:name="Check23_8"/>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1"/>
          </w:p>
        </w:tc>
        <w:tc>
          <w:tcPr>
            <w:tcW w:w="5672" w:type="dxa"/>
            <w:gridSpan w:val="3"/>
            <w:shd w:val="clear" w:color="auto" w:fill="auto"/>
          </w:tcPr>
          <w:p w:rsidR="00DC663B" w:rsidRPr="00B06392" w:rsidRDefault="00DC663B">
            <w:pPr>
              <w:rPr>
                <w:spacing w:val="-5"/>
                <w:sz w:val="16"/>
              </w:rPr>
            </w:pPr>
            <w:r w:rsidRPr="00B06392">
              <w:rPr>
                <w:spacing w:val="-5"/>
                <w:sz w:val="16"/>
              </w:rPr>
              <w:t xml:space="preserve">If yes, please explain: </w:t>
            </w:r>
            <w:bookmarkStart w:id="122" w:name="Text_NDC23_4"/>
            <w:r>
              <w:rPr>
                <w:spacing w:val="-5"/>
                <w:sz w:val="18"/>
              </w:rPr>
              <w:fldChar w:fldCharType="begin">
                <w:ffData>
                  <w:name w:val="Text_NDC23_4"/>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22"/>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24</w:t>
            </w:r>
          </w:p>
        </w:tc>
        <w:tc>
          <w:tcPr>
            <w:tcW w:w="5135" w:type="dxa"/>
            <w:gridSpan w:val="9"/>
          </w:tcPr>
          <w:p w:rsidR="00DC663B" w:rsidRPr="00B06392" w:rsidRDefault="00DC663B"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3"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25</w:t>
            </w:r>
          </w:p>
        </w:tc>
        <w:tc>
          <w:tcPr>
            <w:tcW w:w="5135" w:type="dxa"/>
            <w:gridSpan w:val="9"/>
          </w:tcPr>
          <w:p w:rsidR="00DC663B" w:rsidRPr="00B06392" w:rsidRDefault="00DC663B" w:rsidP="00AE72CC">
            <w:pPr>
              <w:rPr>
                <w:spacing w:val="-5"/>
                <w:sz w:val="16"/>
              </w:rPr>
            </w:pPr>
            <w:r w:rsidRPr="00B06392">
              <w:rPr>
                <w:spacing w:val="-5"/>
                <w:sz w:val="16"/>
              </w:rPr>
              <w:t xml:space="preserve">Describe the level of experience you have in </w:t>
            </w:r>
            <w:r>
              <w:rPr>
                <w:spacing w:val="-5"/>
                <w:sz w:val="16"/>
              </w:rPr>
              <w:t>systems maintenance and application development</w:t>
            </w:r>
            <w:r w:rsidRPr="00B06392">
              <w:rPr>
                <w:spacing w:val="-5"/>
                <w:sz w:val="16"/>
              </w:rPr>
              <w:t>?</w:t>
            </w:r>
          </w:p>
        </w:tc>
        <w:tc>
          <w:tcPr>
            <w:tcW w:w="5672" w:type="dxa"/>
            <w:gridSpan w:val="3"/>
            <w:shd w:val="clear" w:color="auto" w:fill="auto"/>
          </w:tcPr>
          <w:p w:rsidR="00DC663B" w:rsidRPr="00B06392" w:rsidRDefault="00DC663B">
            <w:pPr>
              <w:rPr>
                <w:spacing w:val="-5"/>
                <w:sz w:val="16"/>
              </w:rPr>
            </w:pPr>
            <w:r w:rsidRPr="00B06392">
              <w:rPr>
                <w:spacing w:val="-5"/>
                <w:sz w:val="16"/>
              </w:rPr>
              <w:t xml:space="preserve">Explain: </w:t>
            </w:r>
            <w:bookmarkStart w:id="124"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26</w:t>
            </w:r>
          </w:p>
        </w:tc>
        <w:tc>
          <w:tcPr>
            <w:tcW w:w="5135" w:type="dxa"/>
            <w:gridSpan w:val="9"/>
          </w:tcPr>
          <w:p w:rsidR="00DC663B" w:rsidRPr="00B06392" w:rsidRDefault="00DC663B" w:rsidP="00AE72CC">
            <w:pPr>
              <w:rPr>
                <w:spacing w:val="-5"/>
                <w:sz w:val="16"/>
              </w:rPr>
            </w:pPr>
            <w:r w:rsidRPr="00B06392">
              <w:rPr>
                <w:spacing w:val="-5"/>
                <w:sz w:val="16"/>
              </w:rPr>
              <w:t xml:space="preserve">Describe </w:t>
            </w:r>
            <w:r>
              <w:rPr>
                <w:spacing w:val="-5"/>
                <w:sz w:val="16"/>
              </w:rPr>
              <w:t>any other IT experience you have.</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5"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5135" w:type="dxa"/>
            <w:gridSpan w:val="9"/>
          </w:tcPr>
          <w:p w:rsidR="00DC663B" w:rsidRPr="00B06392" w:rsidRDefault="00DC663B">
            <w:pPr>
              <w:jc w:val="right"/>
              <w:rPr>
                <w:spacing w:val="-5"/>
                <w:kern w:val="20"/>
              </w:rPr>
            </w:pPr>
          </w:p>
        </w:tc>
        <w:tc>
          <w:tcPr>
            <w:tcW w:w="5672" w:type="dxa"/>
            <w:gridSpan w:val="3"/>
            <w:shd w:val="clear" w:color="auto" w:fill="auto"/>
          </w:tcPr>
          <w:p w:rsidR="00DC663B" w:rsidRPr="00B06392" w:rsidRDefault="00DC663B">
            <w:pPr>
              <w:rPr>
                <w:spacing w:val="-5"/>
                <w:sz w:val="16"/>
              </w:rPr>
            </w:pP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27</w:t>
            </w:r>
          </w:p>
        </w:tc>
        <w:tc>
          <w:tcPr>
            <w:tcW w:w="10807" w:type="dxa"/>
            <w:gridSpan w:val="12"/>
          </w:tcPr>
          <w:p w:rsidR="00DC663B" w:rsidRPr="00B06392" w:rsidRDefault="00DC663B">
            <w:pPr>
              <w:rPr>
                <w:spacing w:val="-5"/>
                <w:sz w:val="16"/>
              </w:rPr>
            </w:pPr>
            <w:r w:rsidRPr="00B06392">
              <w:rPr>
                <w:spacing w:val="-5"/>
                <w:sz w:val="16"/>
              </w:rPr>
              <w:t>References:</w:t>
            </w: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pPr>
              <w:rPr>
                <w:spacing w:val="-5"/>
                <w:sz w:val="16"/>
              </w:rPr>
            </w:pPr>
            <w:r w:rsidRPr="00B06392">
              <w:rPr>
                <w:spacing w:val="-5"/>
                <w:sz w:val="16"/>
              </w:rPr>
              <w:t>Name:</w:t>
            </w:r>
          </w:p>
        </w:tc>
        <w:bookmarkStart w:id="126" w:name="Text_NDC27_1"/>
        <w:tc>
          <w:tcPr>
            <w:tcW w:w="3320" w:type="dxa"/>
            <w:gridSpan w:val="5"/>
          </w:tcPr>
          <w:p w:rsidR="00DC663B" w:rsidRPr="00B06392" w:rsidRDefault="00DC663B">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DC663B" w:rsidRPr="00B06392" w:rsidRDefault="00DC663B" w:rsidP="00BD41EB">
            <w:pPr>
              <w:rPr>
                <w:spacing w:val="-5"/>
                <w:kern w:val="20"/>
              </w:rPr>
            </w:pPr>
            <w:r w:rsidRPr="00B06392">
              <w:rPr>
                <w:spacing w:val="-5"/>
                <w:sz w:val="16"/>
              </w:rPr>
              <w:t>Phone #:</w:t>
            </w:r>
          </w:p>
        </w:tc>
        <w:bookmarkStart w:id="127" w:name="Text_NDC27_2"/>
        <w:tc>
          <w:tcPr>
            <w:tcW w:w="845" w:type="dxa"/>
          </w:tcPr>
          <w:p w:rsidR="00DC663B" w:rsidRPr="00B06392" w:rsidRDefault="00DC663B">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DC663B" w:rsidRPr="00B06392" w:rsidRDefault="00DC663B">
            <w:pPr>
              <w:rPr>
                <w:spacing w:val="-5"/>
                <w:sz w:val="16"/>
              </w:rPr>
            </w:pPr>
            <w:r w:rsidRPr="00B06392">
              <w:rPr>
                <w:spacing w:val="-5"/>
                <w:sz w:val="16"/>
              </w:rPr>
              <w:t>Professional Reference:</w:t>
            </w:r>
          </w:p>
        </w:tc>
        <w:bookmarkStart w:id="128" w:name="Text_NDC27_3"/>
        <w:tc>
          <w:tcPr>
            <w:tcW w:w="1710" w:type="dxa"/>
          </w:tcPr>
          <w:p w:rsidR="00DC663B" w:rsidRPr="00B06392" w:rsidRDefault="00DC663B">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29" w:name="Text_NDC27_4"/>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DC663B" w:rsidRPr="00B06392" w:rsidRDefault="00DC663B" w:rsidP="00EB4472">
            <w:pPr>
              <w:rPr>
                <w:spacing w:val="-5"/>
                <w:kern w:val="20"/>
              </w:rPr>
            </w:pPr>
            <w:r w:rsidRPr="00B06392">
              <w:rPr>
                <w:spacing w:val="-5"/>
                <w:sz w:val="16"/>
              </w:rPr>
              <w:t>Phone #:</w:t>
            </w:r>
          </w:p>
        </w:tc>
        <w:bookmarkStart w:id="130" w:name="Text_NDC27_5"/>
        <w:tc>
          <w:tcPr>
            <w:tcW w:w="845" w:type="dxa"/>
          </w:tcPr>
          <w:p w:rsidR="00DC663B" w:rsidRPr="00B06392" w:rsidRDefault="00DC663B"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DC663B" w:rsidRPr="00B06392" w:rsidRDefault="00DC663B" w:rsidP="00EB4472">
            <w:pPr>
              <w:rPr>
                <w:spacing w:val="-5"/>
                <w:sz w:val="16"/>
              </w:rPr>
            </w:pPr>
            <w:r w:rsidRPr="00B06392">
              <w:rPr>
                <w:spacing w:val="-5"/>
                <w:sz w:val="16"/>
              </w:rPr>
              <w:t>Professional Reference:</w:t>
            </w:r>
          </w:p>
        </w:tc>
        <w:bookmarkStart w:id="131" w:name="Text_NDC27_6"/>
        <w:tc>
          <w:tcPr>
            <w:tcW w:w="1710" w:type="dxa"/>
          </w:tcPr>
          <w:p w:rsidR="00DC663B" w:rsidRPr="00B06392" w:rsidRDefault="00DC663B"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2" w:name="Text_NDC27_7"/>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DC663B" w:rsidRPr="00B06392" w:rsidRDefault="00DC663B" w:rsidP="00EB4472">
            <w:pPr>
              <w:rPr>
                <w:spacing w:val="-5"/>
                <w:kern w:val="20"/>
              </w:rPr>
            </w:pPr>
            <w:r w:rsidRPr="00B06392">
              <w:rPr>
                <w:spacing w:val="-5"/>
                <w:sz w:val="16"/>
              </w:rPr>
              <w:t>Phone #:</w:t>
            </w:r>
          </w:p>
        </w:tc>
        <w:bookmarkStart w:id="133" w:name="Text_NDC27_8"/>
        <w:tc>
          <w:tcPr>
            <w:tcW w:w="845" w:type="dxa"/>
          </w:tcPr>
          <w:p w:rsidR="00DC663B" w:rsidRPr="00B06392" w:rsidRDefault="00DC663B"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DC663B" w:rsidRPr="00B06392" w:rsidRDefault="00DC663B" w:rsidP="00EB4472">
            <w:pPr>
              <w:rPr>
                <w:spacing w:val="-5"/>
                <w:sz w:val="16"/>
              </w:rPr>
            </w:pPr>
            <w:r w:rsidRPr="00B06392">
              <w:rPr>
                <w:spacing w:val="-5"/>
                <w:sz w:val="16"/>
              </w:rPr>
              <w:t>Professional Reference:</w:t>
            </w:r>
          </w:p>
        </w:tc>
        <w:bookmarkStart w:id="134" w:name="Text_NDC27_9"/>
        <w:tc>
          <w:tcPr>
            <w:tcW w:w="1710" w:type="dxa"/>
          </w:tcPr>
          <w:p w:rsidR="00DC663B" w:rsidRPr="00B06392" w:rsidRDefault="00DC663B"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5" w:name="Text_NDC27_10"/>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999" w:type="dxa"/>
            <w:gridSpan w:val="3"/>
          </w:tcPr>
          <w:p w:rsidR="00DC663B" w:rsidRPr="00B06392" w:rsidRDefault="00DC663B" w:rsidP="00EB4472">
            <w:pPr>
              <w:rPr>
                <w:spacing w:val="-5"/>
                <w:kern w:val="20"/>
              </w:rPr>
            </w:pPr>
            <w:r w:rsidRPr="00B06392">
              <w:rPr>
                <w:spacing w:val="-5"/>
                <w:sz w:val="16"/>
              </w:rPr>
              <w:t>Phone #:</w:t>
            </w:r>
          </w:p>
        </w:tc>
        <w:bookmarkStart w:id="136" w:name="Text_NDC27_11"/>
        <w:tc>
          <w:tcPr>
            <w:tcW w:w="845" w:type="dxa"/>
          </w:tcPr>
          <w:p w:rsidR="00DC663B" w:rsidRPr="00B06392" w:rsidRDefault="00DC663B"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c>
          <w:tcPr>
            <w:tcW w:w="3117" w:type="dxa"/>
          </w:tcPr>
          <w:p w:rsidR="00DC663B" w:rsidRPr="00B06392" w:rsidRDefault="00DC663B" w:rsidP="00EB4472">
            <w:pPr>
              <w:rPr>
                <w:spacing w:val="-5"/>
                <w:sz w:val="16"/>
              </w:rPr>
            </w:pPr>
            <w:r w:rsidRPr="00B06392">
              <w:rPr>
                <w:spacing w:val="-5"/>
                <w:sz w:val="16"/>
              </w:rPr>
              <w:t>Professional Reference:</w:t>
            </w:r>
          </w:p>
        </w:tc>
        <w:bookmarkStart w:id="137" w:name="Text_NDC27_12"/>
        <w:tc>
          <w:tcPr>
            <w:tcW w:w="1710" w:type="dxa"/>
          </w:tcPr>
          <w:p w:rsidR="00DC663B" w:rsidRPr="00B06392" w:rsidRDefault="00DC663B"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7"/>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8"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8"/>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9"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9"/>
          </w:p>
        </w:tc>
      </w:tr>
    </w:tbl>
    <w:p w:rsidR="00550AE2" w:rsidRPr="00B06392" w:rsidRDefault="00550AE2">
      <w:pPr>
        <w:ind w:left="360" w:hanging="360"/>
        <w:rPr>
          <w:sz w:val="16"/>
        </w:rPr>
      </w:pPr>
    </w:p>
    <w:sectPr w:rsidR="00550AE2" w:rsidRPr="00B06392">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C9D" w:rsidRDefault="007A5C9D">
      <w:r>
        <w:separator/>
      </w:r>
    </w:p>
  </w:endnote>
  <w:endnote w:type="continuationSeparator" w:id="0">
    <w:p w:rsidR="007A5C9D" w:rsidRDefault="007A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64719F-B117-4B6D-A67A-7494147E1A06}"/>
  </w:font>
  <w:font w:name="Calibri Light">
    <w:panose1 w:val="020F0302020204030204"/>
    <w:charset w:val="00"/>
    <w:family w:val="swiss"/>
    <w:pitch w:val="variable"/>
    <w:sig w:usb0="A00002EF" w:usb1="4000207B" w:usb2="00000000" w:usb3="00000000" w:csb0="0000019F" w:csb1="00000000"/>
    <w:embedRegular r:id="rId2" w:fontKey="{D5919A5E-C805-409C-B44D-C96DA0FB1B69}"/>
  </w:font>
  <w:font w:name="Calibri">
    <w:panose1 w:val="020F0502020204030204"/>
    <w:charset w:val="00"/>
    <w:family w:val="swiss"/>
    <w:pitch w:val="variable"/>
    <w:sig w:usb0="E00002FF" w:usb1="4000ACFF" w:usb2="00000001" w:usb3="00000000" w:csb0="0000019F" w:csb1="00000000"/>
    <w:embedRegular r:id="rId3" w:fontKey="{3AAAB400-0806-49CA-B4DB-81F376220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367431">
            <w:rPr>
              <w:rStyle w:val="PageNumber"/>
              <w:noProof/>
              <w:sz w:val="14"/>
              <w:szCs w:val="14"/>
            </w:rPr>
            <w:t>2</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C9D" w:rsidRDefault="007A5C9D">
      <w:r>
        <w:separator/>
      </w:r>
    </w:p>
  </w:footnote>
  <w:footnote w:type="continuationSeparator" w:id="0">
    <w:p w:rsidR="007A5C9D" w:rsidRDefault="007A5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0927"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df2P4b2suBMjsaNuU19qNK+LjJnkg9zhZD5QekuoxoTvZTtJJidHnF3mz0ApRce/XxSuwR+2ZKqnI/CwYGZqZw==" w:salt="MzDXhfEgpty90BXJldbcug=="/>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9481B"/>
    <w:rsid w:val="000D4294"/>
    <w:rsid w:val="000F60F7"/>
    <w:rsid w:val="00153193"/>
    <w:rsid w:val="00186FE8"/>
    <w:rsid w:val="001F68CB"/>
    <w:rsid w:val="0033071E"/>
    <w:rsid w:val="0036394C"/>
    <w:rsid w:val="00367431"/>
    <w:rsid w:val="004223C5"/>
    <w:rsid w:val="00440E29"/>
    <w:rsid w:val="00486E8C"/>
    <w:rsid w:val="004D659E"/>
    <w:rsid w:val="00550AE2"/>
    <w:rsid w:val="005703E7"/>
    <w:rsid w:val="00574E7E"/>
    <w:rsid w:val="005B0CCB"/>
    <w:rsid w:val="005D7E1B"/>
    <w:rsid w:val="00606213"/>
    <w:rsid w:val="00700E44"/>
    <w:rsid w:val="007141B7"/>
    <w:rsid w:val="00734F0A"/>
    <w:rsid w:val="00750EC7"/>
    <w:rsid w:val="00770B39"/>
    <w:rsid w:val="007A5C9D"/>
    <w:rsid w:val="007B282C"/>
    <w:rsid w:val="007D18A8"/>
    <w:rsid w:val="007F7CB4"/>
    <w:rsid w:val="00812532"/>
    <w:rsid w:val="00830E1E"/>
    <w:rsid w:val="00840E2C"/>
    <w:rsid w:val="008D6B39"/>
    <w:rsid w:val="00932723"/>
    <w:rsid w:val="009847AD"/>
    <w:rsid w:val="009F3397"/>
    <w:rsid w:val="00A87E97"/>
    <w:rsid w:val="00AD0984"/>
    <w:rsid w:val="00AE72CC"/>
    <w:rsid w:val="00B06392"/>
    <w:rsid w:val="00B12DC2"/>
    <w:rsid w:val="00B168B4"/>
    <w:rsid w:val="00B63148"/>
    <w:rsid w:val="00B85BB0"/>
    <w:rsid w:val="00BD41EB"/>
    <w:rsid w:val="00BE01D4"/>
    <w:rsid w:val="00C8237A"/>
    <w:rsid w:val="00C95BEE"/>
    <w:rsid w:val="00CC36F9"/>
    <w:rsid w:val="00D227E2"/>
    <w:rsid w:val="00D50E3C"/>
    <w:rsid w:val="00DB1583"/>
    <w:rsid w:val="00DC663B"/>
    <w:rsid w:val="00E00CE4"/>
    <w:rsid w:val="00E120B1"/>
    <w:rsid w:val="00E2453F"/>
    <w:rsid w:val="00EA1651"/>
    <w:rsid w:val="00EB4472"/>
    <w:rsid w:val="00F510D2"/>
    <w:rsid w:val="00FB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5B697690-E673-40D6-B853-AE16B03E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semiHidden/>
    <w:rPr>
      <w:sz w:val="16"/>
    </w:rPr>
  </w:style>
  <w:style w:type="character" w:styleId="Hyperlink">
    <w:name w:val="Hyperlink"/>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R@Proriz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97A0C-3105-488A-A702-1E730B0E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Employee_Resume_Procurement_Spec_II.dot</Template>
  <TotalTime>3</TotalTime>
  <Pages>4</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9507</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2008-04-20T16:03:00Z</cp:lastPrinted>
  <dcterms:created xsi:type="dcterms:W3CDTF">2019-04-29T17:49:00Z</dcterms:created>
  <dcterms:modified xsi:type="dcterms:W3CDTF">2019-04-29T17:49:00Z</dcterms:modified>
</cp:coreProperties>
</file>